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9467F4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28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(06.07.-12.07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20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06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07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08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09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10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11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12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4C5B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25410B90" wp14:editId="4B65691B">
                  <wp:extent cx="228600" cy="238125"/>
                  <wp:effectExtent l="19050" t="0" r="0" b="0"/>
                  <wp:docPr id="11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03175190" wp14:editId="30A0A74D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BABD468" wp14:editId="0A008F6C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528ADC9A" wp14:editId="343DECE4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1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E22B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CFCABAC" wp14:editId="5452AB77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288E71A" wp14:editId="59166F04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CADCA7D" wp14:editId="423E0CAE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1316857C" wp14:editId="620B9A7F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23D565AA" wp14:editId="4CA9FE01">
                  <wp:extent cx="228600" cy="238125"/>
                  <wp:effectExtent l="19050" t="0" r="0" b="0"/>
                  <wp:docPr id="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0FA9B7A1" wp14:editId="7CF648BE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47F992F5" wp14:editId="4C879D77">
                  <wp:extent cx="228600" cy="238125"/>
                  <wp:effectExtent l="19050" t="0" r="0" b="0"/>
                  <wp:docPr id="4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3F40B6" wp14:editId="6CA270BD">
                  <wp:extent cx="228600" cy="238125"/>
                  <wp:effectExtent l="0" t="0" r="0" b="0"/>
                  <wp:docPr id="24" name="Picture 24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2FF418" wp14:editId="00B4021B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4C180EE" wp14:editId="5E7BEA0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21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Kiselica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5F53BA71" wp14:editId="2A247A23">
                  <wp:extent cx="228600" cy="238125"/>
                  <wp:effectExtent l="19050" t="0" r="0" b="0"/>
                  <wp:docPr id="8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91FC69C" wp14:editId="23130FB6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D4E8612" wp14:editId="387A28EC">
                  <wp:extent cx="228600" cy="238125"/>
                  <wp:effectExtent l="19050" t="0" r="0" b="0"/>
                  <wp:docPr id="1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A65A22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5281A1DD" wp14:editId="522B8994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6B49DAFD" wp14:editId="0B630F27">
                  <wp:extent cx="228600" cy="238125"/>
                  <wp:effectExtent l="19050" t="0" r="0" b="0"/>
                  <wp:docPr id="1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26F51105" wp14:editId="229AC2C3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4F33088D" wp14:editId="73DBF08C">
                  <wp:extent cx="228600" cy="238125"/>
                  <wp:effectExtent l="19050" t="0" r="0" b="0"/>
                  <wp:docPr id="4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156DF432" wp14:editId="363DD21E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7CB2AC53" wp14:editId="6D89EDC7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3483E7B1" wp14:editId="435C338A">
                  <wp:extent cx="228600" cy="238125"/>
                  <wp:effectExtent l="19050" t="0" r="0" b="0"/>
                  <wp:docPr id="1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2CDE"/>
    <w:rsid w:val="00745F0F"/>
    <w:rsid w:val="0077273E"/>
    <w:rsid w:val="0078223B"/>
    <w:rsid w:val="00785786"/>
    <w:rsid w:val="008E1DA2"/>
    <w:rsid w:val="00901760"/>
    <w:rsid w:val="009467F4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35992"/>
    <w:rsid w:val="00C56AFE"/>
    <w:rsid w:val="00C96031"/>
    <w:rsid w:val="00CB0E9E"/>
    <w:rsid w:val="00D00BE3"/>
    <w:rsid w:val="00D053C5"/>
    <w:rsid w:val="00D16F4D"/>
    <w:rsid w:val="00D869BF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B65C3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C3360-9EF2-47BE-AB93-347464D9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3</Pages>
  <Words>340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Korisnik</cp:lastModifiedBy>
  <cp:revision>2</cp:revision>
  <cp:lastPrinted>2007-08-01T12:44:00Z</cp:lastPrinted>
  <dcterms:created xsi:type="dcterms:W3CDTF">2026-07-13T11:54:00Z</dcterms:created>
  <dcterms:modified xsi:type="dcterms:W3CDTF">2026-07-13T11:54:00Z</dcterms:modified>
</cp:coreProperties>
</file>