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8D062B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(29.06.-05.07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29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30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01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02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03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04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05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74AF4428" wp14:editId="02D6A759">
                  <wp:extent cx="228600" cy="238125"/>
                  <wp:effectExtent l="19050" t="0" r="0" b="0"/>
                  <wp:docPr id="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1ED3AEFA" wp14:editId="39EC7B6C">
                  <wp:extent cx="228600" cy="238125"/>
                  <wp:effectExtent l="19050" t="0" r="0" b="0"/>
                  <wp:docPr id="4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17CA00F8" wp14:editId="3B93E67D">
                  <wp:extent cx="228600" cy="238125"/>
                  <wp:effectExtent l="19050" t="0" r="0" b="0"/>
                  <wp:docPr id="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342B877F" wp14:editId="04F9E796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010A0680" wp14:editId="78A80DCD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8D062B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5033348A" wp14:editId="57735FE8">
                  <wp:extent cx="228600" cy="238125"/>
                  <wp:effectExtent l="19050" t="0" r="0" b="0"/>
                  <wp:docPr id="1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CFCABAC" wp14:editId="5452AB77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1316857C" wp14:editId="620B9A7F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23D565AA" wp14:editId="4CA9FE01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47F992F5" wp14:editId="4C879D77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F056ED2" wp14:editId="1E793FF7">
                  <wp:extent cx="228600" cy="238125"/>
                  <wp:effectExtent l="0" t="0" r="0" b="0"/>
                  <wp:docPr id="19" name="Picture 19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52CCE88A" wp14:editId="1A01D2E6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5033348A" wp14:editId="57735FE8">
                  <wp:extent cx="228600" cy="238125"/>
                  <wp:effectExtent l="19050" t="0" r="0" b="0"/>
                  <wp:docPr id="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3725E6CA" wp14:editId="44139E29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3725E6CA" wp14:editId="44139E29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1FC69C" wp14:editId="23130FB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D4E8612" wp14:editId="387A28EC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4180AB0B" wp14:editId="002E9F84">
                  <wp:extent cx="228600" cy="238125"/>
                  <wp:effectExtent l="19050" t="0" r="0" b="0"/>
                  <wp:docPr id="7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33E65F9" wp14:editId="1BDAD6F4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6B49DAFD" wp14:editId="0B630F27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2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668F18E7" wp14:editId="1ABB4F28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8C098E1" wp14:editId="3FB5E873">
                  <wp:extent cx="228600" cy="238125"/>
                  <wp:effectExtent l="19050" t="0" r="0" b="0"/>
                  <wp:docPr id="9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8D062B" w:rsidP="004243D4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64F42CF5" wp14:editId="066D9012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4243D4">
            <w:pPr>
              <w:jc w:val="center"/>
              <w:rPr>
                <w:rFonts w:ascii="Arial" w:hAnsi="Arial" w:cs="Arial"/>
                <w:noProof/>
              </w:rPr>
            </w:pPr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64F42CF5" wp14:editId="066D9012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D062B" w:rsidP="004243D4">
            <w:pPr>
              <w:jc w:val="center"/>
              <w:rPr>
                <w:rFonts w:ascii="Arial" w:hAnsi="Arial" w:cs="Arial"/>
                <w:noProof/>
              </w:rPr>
            </w:pPr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64F42CF5" wp14:editId="066D9012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D062B"/>
    <w:rsid w:val="008E1DA2"/>
    <w:rsid w:val="00901760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A48DD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1F14E-4D1A-48B8-A440-3E00C84B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340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Korisnik</cp:lastModifiedBy>
  <cp:revision>2</cp:revision>
  <cp:lastPrinted>2007-08-01T12:44:00Z</cp:lastPrinted>
  <dcterms:created xsi:type="dcterms:W3CDTF">2026-07-07T09:08:00Z</dcterms:created>
  <dcterms:modified xsi:type="dcterms:W3CDTF">2026-07-07T09:08:00Z</dcterms:modified>
</cp:coreProperties>
</file>