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903" w:type="dxa"/>
        <w:tblInd w:w="93" w:type="dxa"/>
        <w:tblLook w:val="04A0" w:firstRow="1" w:lastRow="0" w:firstColumn="1" w:lastColumn="0" w:noHBand="0" w:noVBand="1"/>
      </w:tblPr>
      <w:tblGrid>
        <w:gridCol w:w="2105"/>
        <w:gridCol w:w="970"/>
        <w:gridCol w:w="1020"/>
        <w:gridCol w:w="1029"/>
        <w:gridCol w:w="969"/>
        <w:gridCol w:w="969"/>
        <w:gridCol w:w="969"/>
        <w:gridCol w:w="969"/>
        <w:gridCol w:w="903"/>
      </w:tblGrid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EF16FA" w:rsidP="00A73D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</w:t>
            </w:r>
            <w:r w:rsidR="0001339F">
              <w:rPr>
                <w:b/>
                <w:bCs/>
              </w:rPr>
              <w:t>l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614D37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313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AD393C">
              <w:rPr>
                <w:b/>
                <w:bCs/>
                <w:sz w:val="16"/>
                <w:szCs w:val="16"/>
              </w:rPr>
              <w:t>2</w:t>
            </w:r>
            <w:r w:rsidR="00614D3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  <w:r w:rsidR="0001339F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  <w:r w:rsidR="0001339F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614D37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B72C82">
              <w:rPr>
                <w:b/>
                <w:bCs/>
                <w:sz w:val="16"/>
                <w:szCs w:val="16"/>
              </w:rPr>
              <w:t>.07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328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F5625E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B6002E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6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C538B2" w:rsidRPr="00570D22" w:rsidTr="00C538B2">
        <w:trPr>
          <w:trHeight w:val="297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</w:pPr>
            <w:r>
              <w:t>31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</w:tr>
      <w:tr w:rsidR="00C538B2" w:rsidRPr="00570D22" w:rsidTr="00C538B2">
        <w:trPr>
          <w:trHeight w:val="281"/>
        </w:trPr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D22" w:rsidRPr="00570D22" w:rsidRDefault="00614D37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70D22" w:rsidRPr="00570D22" w:rsidRDefault="00614D37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0D22" w:rsidRPr="00570D22" w:rsidRDefault="00342888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bookmarkStart w:id="0" w:name="_GoBack"/>
            <w:bookmarkEnd w:id="0"/>
            <w:r>
              <w:rPr>
                <w:b/>
                <w:bCs/>
              </w:rPr>
              <w:t>7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42888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14D37"/>
    <w:rsid w:val="00621A91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C189B"/>
    <w:rsid w:val="00DE5492"/>
    <w:rsid w:val="00E10B7B"/>
    <w:rsid w:val="00ED7B26"/>
    <w:rsid w:val="00EF16FA"/>
    <w:rsid w:val="00F5008A"/>
    <w:rsid w:val="00F5625E"/>
    <w:rsid w:val="00F64CEB"/>
    <w:rsid w:val="00F6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5B413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FC09-5953-40A0-B0B4-BA0B34F1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1</Pages>
  <Words>225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2026-08-06T11:34:00Z</dcterms:created>
  <dcterms:modified xsi:type="dcterms:W3CDTF">2026-08-06T11:34:00Z</dcterms:modified>
</cp:coreProperties>
</file>