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097BEB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(18.05.-24</w:t>
      </w:r>
      <w:r w:rsidR="00A74356">
        <w:rPr>
          <w:rFonts w:ascii="Arial" w:hAnsi="Arial" w:cs="Arial"/>
          <w:color w:val="000000"/>
        </w:rPr>
        <w:t>.05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18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097BEB">
              <w:rPr>
                <w:rFonts w:ascii="Arial" w:hAnsi="Arial" w:cs="Arial"/>
              </w:rPr>
              <w:br/>
              <w:t>19</w:t>
            </w:r>
            <w:r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20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proofErr w:type="spellEnd"/>
            <w:r>
              <w:rPr>
                <w:rFonts w:ascii="Arial" w:hAnsi="Arial" w:cs="Arial"/>
              </w:rPr>
              <w:t>21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22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23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24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68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097BE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6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4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94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5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9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95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01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97BEB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356" w:rsidRPr="00346086" w:rsidTr="00A743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335BCF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097BEB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A22" w:rsidRPr="00346086" w:rsidTr="00A65A2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097BEB" w:rsidP="00050D72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335BCF" w:rsidP="00050D72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097BEB" w:rsidP="00050D72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335BCF" w:rsidP="00050D72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  <w:rsid w:val="00FF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6</TotalTime>
  <Pages>3</Pages>
  <Words>353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2026-05-27T09:38:00Z</dcterms:created>
  <dcterms:modified xsi:type="dcterms:W3CDTF">2026-05-27T09:38:00Z</dcterms:modified>
</cp:coreProperties>
</file>