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24A23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34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(17.08.-23</w:t>
      </w:r>
      <w:r w:rsidR="00DF0E25">
        <w:rPr>
          <w:rFonts w:ascii="Arial" w:hAnsi="Arial" w:cs="Arial"/>
          <w:color w:val="000000"/>
        </w:rPr>
        <w:t>.08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9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17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18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19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20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21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22</w:t>
            </w:r>
            <w:r w:rsidR="00C07483" w:rsidRPr="00346086">
              <w:rPr>
                <w:rFonts w:ascii="Arial" w:hAnsi="Arial" w:cs="Arial"/>
              </w:rPr>
              <w:t>-0</w:t>
            </w:r>
            <w:r w:rsidR="00DF0E2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23</w:t>
            </w:r>
            <w:r w:rsidR="00C07483" w:rsidRPr="00346086">
              <w:rPr>
                <w:rFonts w:ascii="Arial" w:hAnsi="Arial" w:cs="Arial"/>
              </w:rPr>
              <w:t>-0</w:t>
            </w:r>
            <w:r w:rsidR="00DF0E2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1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24A23" w:rsidP="00C07483"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2BA67F37" wp14:editId="2D6B1CED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24A23" w:rsidP="00C07483"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2BA67F37" wp14:editId="2D6B1CED">
                  <wp:extent cx="228600" cy="238125"/>
                  <wp:effectExtent l="19050" t="0" r="0" b="0"/>
                  <wp:docPr id="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3F40B6" wp14:editId="6CA270BD">
                  <wp:extent cx="228600" cy="238125"/>
                  <wp:effectExtent l="0" t="0" r="0" b="0"/>
                  <wp:docPr id="24" name="Picture 24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2BA67F37" wp14:editId="2D6B1CED">
                  <wp:extent cx="228600" cy="238125"/>
                  <wp:effectExtent l="19050" t="0" r="0" b="0"/>
                  <wp:docPr id="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7D14D3C" wp14:editId="238CB464">
                  <wp:extent cx="228600" cy="238125"/>
                  <wp:effectExtent l="0" t="0" r="0" b="0"/>
                  <wp:docPr id="45" name="Picture 45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DF0E25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5E70CD" wp14:editId="781A3160">
                  <wp:extent cx="228600" cy="238125"/>
                  <wp:effectExtent l="19050" t="0" r="0" b="0"/>
                  <wp:docPr id="1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26F51105" wp14:editId="229AC2C3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742CDE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1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C70F9" w:rsidP="00C07483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DF0E25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8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7CB2AC53" wp14:editId="6D89EDC7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C07483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C70F9" w:rsidP="004243D4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7272B2" w:rsidP="004243D4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4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3483E7B1" wp14:editId="435C338A">
                  <wp:extent cx="228600" cy="238125"/>
                  <wp:effectExtent l="19050" t="0" r="0" b="0"/>
                  <wp:docPr id="1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DA6DDD9" wp14:editId="3599CD70">
                  <wp:extent cx="228600" cy="238125"/>
                  <wp:effectExtent l="0" t="0" r="0" b="0"/>
                  <wp:docPr id="43" name="Picture 43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7272B2" w:rsidRDefault="007272B2" w:rsidP="00C56AFE">
      <w:pPr>
        <w:shd w:val="clear" w:color="auto" w:fill="FFFFFF"/>
        <w:spacing w:before="240" w:after="240"/>
        <w:rPr>
          <w:rFonts w:ascii="Arial" w:hAnsi="Arial" w:cs="Arial"/>
          <w:b/>
          <w:bCs/>
          <w:color w:val="212121"/>
          <w:lang w:val="ru-RU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272B2"/>
    <w:rsid w:val="00737720"/>
    <w:rsid w:val="00742CDE"/>
    <w:rsid w:val="00745F0F"/>
    <w:rsid w:val="0077273E"/>
    <w:rsid w:val="0078223B"/>
    <w:rsid w:val="00785786"/>
    <w:rsid w:val="008E1DA2"/>
    <w:rsid w:val="00901760"/>
    <w:rsid w:val="009467F4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24A23"/>
    <w:rsid w:val="00C35992"/>
    <w:rsid w:val="00C56AFE"/>
    <w:rsid w:val="00C96031"/>
    <w:rsid w:val="00CB0E9E"/>
    <w:rsid w:val="00CC70F9"/>
    <w:rsid w:val="00D00BE3"/>
    <w:rsid w:val="00D053C5"/>
    <w:rsid w:val="00D16F4D"/>
    <w:rsid w:val="00D869BF"/>
    <w:rsid w:val="00DF0E25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0AB965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D9782-996A-4A42-827C-FCA823BF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3</Pages>
  <Words>339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zjz</dc:creator>
  <cp:lastModifiedBy>Mica</cp:lastModifiedBy>
  <cp:revision>2</cp:revision>
  <cp:lastPrinted>2007-08-01T12:44:00Z</cp:lastPrinted>
  <dcterms:created xsi:type="dcterms:W3CDTF">2026-08-25T06:33:00Z</dcterms:created>
  <dcterms:modified xsi:type="dcterms:W3CDTF">2026-08-25T06:33:00Z</dcterms:modified>
</cp:coreProperties>
</file>