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07483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(15.06.-21.06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15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16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17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18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19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20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21</w:t>
            </w:r>
            <w:r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74AF4428" wp14:editId="02D6A759">
                  <wp:extent cx="228600" cy="238125"/>
                  <wp:effectExtent l="19050" t="0" r="0" b="0"/>
                  <wp:docPr id="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ED3AEFA" wp14:editId="39EC7B6C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7CA00F8" wp14:editId="3B93E67D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342B877F" wp14:editId="04F9E796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010A0680" wp14:editId="78A80DCD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62265F3E" wp14:editId="7520B6F2">
                  <wp:extent cx="228600" cy="238125"/>
                  <wp:effectExtent l="19050" t="0" r="0" b="0"/>
                  <wp:docPr id="1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25410B90" wp14:editId="4B65691B">
                  <wp:extent cx="228600" cy="238125"/>
                  <wp:effectExtent l="19050" t="0" r="0" b="0"/>
                  <wp:docPr id="1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 wp14:anchorId="5408D53A" wp14:editId="71E90442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1673B195" wp14:editId="6F705D38">
                  <wp:extent cx="228600" cy="238125"/>
                  <wp:effectExtent l="19050" t="0" r="0" b="0"/>
                  <wp:docPr id="12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52CCE88A" wp14:editId="1A01D2E6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 wp14:anchorId="53047016" wp14:editId="6C4CCE1C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4A95FFA2" wp14:editId="777CCAA8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6E1E58C8" wp14:editId="1D40F069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5F53BA71" wp14:editId="2A247A23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1FC69C" wp14:editId="23130FB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D4E8612" wp14:editId="387A28EC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4180AB0B" wp14:editId="002E9F84">
                  <wp:extent cx="228600" cy="238125"/>
                  <wp:effectExtent l="19050" t="0" r="0" b="0"/>
                  <wp:docPr id="7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33E65F9" wp14:editId="1BDAD6F4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35750BC8" wp14:editId="6651D9E3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6D20B852" wp14:editId="1B4C2058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281A1DD" wp14:editId="522B8994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6B49DAFD" wp14:editId="0B630F27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5F5E1256" wp14:editId="36F256AB">
                  <wp:extent cx="228600" cy="238125"/>
                  <wp:effectExtent l="19050" t="0" r="0" b="0"/>
                  <wp:docPr id="3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F3A768" wp14:editId="6369E69E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68F18E7" wp14:editId="1ABB4F28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8C098E1" wp14:editId="3FB5E873">
                  <wp:extent cx="228600" cy="238125"/>
                  <wp:effectExtent l="19050" t="0" r="0" b="0"/>
                  <wp:docPr id="9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35B14255" wp14:editId="6C4A8AB9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C3CCF01" wp14:editId="63DE1A19">
                  <wp:extent cx="228600" cy="238125"/>
                  <wp:effectExtent l="19050" t="0" r="0" b="0"/>
                  <wp:docPr id="1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1A281AD" wp14:editId="725597FF">
                  <wp:extent cx="228600" cy="238125"/>
                  <wp:effectExtent l="19050" t="0" r="0" b="0"/>
                  <wp:docPr id="1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  <w:bookmarkStart w:id="0" w:name="_GoBack"/>
      <w:bookmarkEnd w:id="0"/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AEAEB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2C148-43CF-4FA8-BB13-3B87E1E4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Korisnik</cp:lastModifiedBy>
  <cp:revision>2</cp:revision>
  <cp:lastPrinted>2007-08-01T12:44:00Z</cp:lastPrinted>
  <dcterms:created xsi:type="dcterms:W3CDTF">2026-06-23T09:19:00Z</dcterms:created>
  <dcterms:modified xsi:type="dcterms:W3CDTF">2026-06-23T09:19:00Z</dcterms:modified>
</cp:coreProperties>
</file>