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C70F9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33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(10.08.-16</w:t>
      </w:r>
      <w:r w:rsidR="00DF0E25">
        <w:rPr>
          <w:rFonts w:ascii="Arial" w:hAnsi="Arial" w:cs="Arial"/>
          <w:color w:val="000000"/>
        </w:rPr>
        <w:t>.08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9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10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11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12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13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14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15</w:t>
            </w:r>
            <w:r w:rsidR="00C07483" w:rsidRPr="00346086">
              <w:rPr>
                <w:rFonts w:ascii="Arial" w:hAnsi="Arial" w:cs="Arial"/>
              </w:rPr>
              <w:t>-0</w:t>
            </w:r>
            <w:r w:rsidR="00DF0E2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16</w:t>
            </w:r>
            <w:r w:rsidR="00C07483" w:rsidRPr="00346086">
              <w:rPr>
                <w:rFonts w:ascii="Arial" w:hAnsi="Arial" w:cs="Arial"/>
              </w:rPr>
              <w:t>-0</w:t>
            </w:r>
            <w:r w:rsidR="00DF0E2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1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C70F9" w:rsidP="00C07483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1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C70F9" w:rsidP="00C07483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3F40B6" wp14:editId="6CA270BD">
                  <wp:extent cx="228600" cy="238125"/>
                  <wp:effectExtent l="0" t="0" r="0" b="0"/>
                  <wp:docPr id="24" name="Picture 24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7D14D3C" wp14:editId="238CB464">
                  <wp:extent cx="228600" cy="238125"/>
                  <wp:effectExtent l="0" t="0" r="0" b="0"/>
                  <wp:docPr id="45" name="Picture 45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DF0E25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7B0A97F" wp14:editId="2F634E05">
                  <wp:extent cx="228600" cy="238125"/>
                  <wp:effectExtent l="0" t="0" r="0" b="0"/>
                  <wp:docPr id="58" name="Picture 5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26F51105" wp14:editId="229AC2C3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742CDE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1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C70F9" w:rsidP="00C07483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DF0E25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8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156DF432" wp14:editId="363DD21E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7CB2AC53" wp14:editId="6D89EDC7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C07483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C70F9" w:rsidP="004243D4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7272B2" w:rsidP="004243D4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4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3483E7B1" wp14:editId="435C338A">
                  <wp:extent cx="228600" cy="238125"/>
                  <wp:effectExtent l="19050" t="0" r="0" b="0"/>
                  <wp:docPr id="1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DA6DDD9" wp14:editId="3599CD70">
                  <wp:extent cx="228600" cy="238125"/>
                  <wp:effectExtent l="0" t="0" r="0" b="0"/>
                  <wp:docPr id="43" name="Picture 43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7272B2" w:rsidRDefault="007272B2" w:rsidP="00C56AFE">
      <w:pPr>
        <w:shd w:val="clear" w:color="auto" w:fill="FFFFFF"/>
        <w:spacing w:before="240" w:after="240"/>
        <w:rPr>
          <w:rFonts w:ascii="Arial" w:hAnsi="Arial" w:cs="Arial"/>
          <w:b/>
          <w:bCs/>
          <w:color w:val="212121"/>
          <w:lang w:val="ru-RU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272B2"/>
    <w:rsid w:val="00737720"/>
    <w:rsid w:val="00742CDE"/>
    <w:rsid w:val="00745F0F"/>
    <w:rsid w:val="0077273E"/>
    <w:rsid w:val="0078223B"/>
    <w:rsid w:val="00785786"/>
    <w:rsid w:val="008E1DA2"/>
    <w:rsid w:val="00901760"/>
    <w:rsid w:val="009467F4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35992"/>
    <w:rsid w:val="00C56AFE"/>
    <w:rsid w:val="00C96031"/>
    <w:rsid w:val="00CB0E9E"/>
    <w:rsid w:val="00CC70F9"/>
    <w:rsid w:val="00D00BE3"/>
    <w:rsid w:val="00D053C5"/>
    <w:rsid w:val="00D16F4D"/>
    <w:rsid w:val="00D869BF"/>
    <w:rsid w:val="00DF0E25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474C78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2ADBB-E574-4A67-92D5-20459940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3</Pages>
  <Words>339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2026-08-18T09:35:00Z</dcterms:created>
  <dcterms:modified xsi:type="dcterms:W3CDTF">2026-08-18T09:35:00Z</dcterms:modified>
</cp:coreProperties>
</file>