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903" w:type="dxa"/>
        <w:tblInd w:w="93" w:type="dxa"/>
        <w:tblLook w:val="04A0" w:firstRow="1" w:lastRow="0" w:firstColumn="1" w:lastColumn="0" w:noHBand="0" w:noVBand="1"/>
      </w:tblPr>
      <w:tblGrid>
        <w:gridCol w:w="2105"/>
        <w:gridCol w:w="970"/>
        <w:gridCol w:w="1020"/>
        <w:gridCol w:w="1029"/>
        <w:gridCol w:w="969"/>
        <w:gridCol w:w="969"/>
        <w:gridCol w:w="969"/>
        <w:gridCol w:w="969"/>
        <w:gridCol w:w="903"/>
      </w:tblGrid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EF16FA" w:rsidP="00A73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</w:t>
            </w:r>
            <w:r w:rsidR="0001339F">
              <w:rPr>
                <w:b/>
                <w:bCs/>
              </w:rPr>
              <w:t>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10B7B">
              <w:rPr>
                <w:b/>
                <w:bCs/>
              </w:rPr>
              <w:t>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313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AD393C">
              <w:rPr>
                <w:b/>
                <w:bCs/>
                <w:sz w:val="16"/>
                <w:szCs w:val="16"/>
              </w:rPr>
              <w:t>2</w:t>
            </w:r>
            <w:r w:rsidR="00E10B7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10B7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01339F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10B7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  <w:r w:rsidR="0001339F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10B7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10B7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10B7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10B7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10B7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328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F5625E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B6002E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4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</w:pPr>
            <w:r>
              <w:t>31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E10B7B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E10B7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bookmarkStart w:id="0" w:name="_GoBack"/>
            <w:bookmarkEnd w:id="0"/>
            <w:r>
              <w:rPr>
                <w:b/>
                <w:bCs/>
              </w:rPr>
              <w:t>35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C189B"/>
    <w:rsid w:val="00DE5492"/>
    <w:rsid w:val="00E10B7B"/>
    <w:rsid w:val="00ED7B26"/>
    <w:rsid w:val="00EF16FA"/>
    <w:rsid w:val="00F5008A"/>
    <w:rsid w:val="00F5625E"/>
    <w:rsid w:val="00F64CEB"/>
    <w:rsid w:val="00F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5B413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F6022-5163-4716-98DE-1DB4F3A9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1</Pages>
  <Words>222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2026-08-06T11:28:00Z</dcterms:created>
  <dcterms:modified xsi:type="dcterms:W3CDTF">2026-08-06T11:28:00Z</dcterms:modified>
</cp:coreProperties>
</file>