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7272B2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32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(03.08.-09</w:t>
      </w:r>
      <w:r w:rsidR="00DF0E25">
        <w:rPr>
          <w:rFonts w:ascii="Arial" w:hAnsi="Arial" w:cs="Arial"/>
          <w:color w:val="000000"/>
        </w:rPr>
        <w:t>.08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9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03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04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05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06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07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08</w:t>
            </w:r>
            <w:r w:rsidR="00C07483" w:rsidRPr="00346086">
              <w:rPr>
                <w:rFonts w:ascii="Arial" w:hAnsi="Arial" w:cs="Arial"/>
              </w:rPr>
              <w:t>-0</w:t>
            </w:r>
            <w:r w:rsidR="00DF0E2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0</w:t>
            </w:r>
            <w:r w:rsidR="007272B2">
              <w:rPr>
                <w:rFonts w:ascii="Arial" w:hAnsi="Arial" w:cs="Arial"/>
              </w:rPr>
              <w:t>9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2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B0A97F" wp14:editId="2F634E05">
                  <wp:extent cx="228600" cy="238125"/>
                  <wp:effectExtent l="0" t="0" r="0" b="0"/>
                  <wp:docPr id="58" name="Picture 5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7272B2" w:rsidRDefault="007272B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bookmarkStart w:id="0" w:name="_GoBack"/>
      <w:bookmarkEnd w:id="0"/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272B2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ED7F5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7F27-69CC-4E17-BD27-0D0B56DA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3</Pages>
  <Words>339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2026-08-11T10:25:00Z</dcterms:created>
  <dcterms:modified xsi:type="dcterms:W3CDTF">2026-08-11T10:25:00Z</dcterms:modified>
</cp:coreProperties>
</file>